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9EF" w:rsidRDefault="004609EF" w:rsidP="004006A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609EF" w:rsidRDefault="004609EF" w:rsidP="004006AA">
      <w:pPr>
        <w:rPr>
          <w:rFonts w:ascii="Arial" w:hAnsi="Arial" w:cs="Arial"/>
          <w:sz w:val="24"/>
          <w:szCs w:val="24"/>
        </w:rPr>
      </w:pPr>
    </w:p>
    <w:p w:rsidR="004609EF" w:rsidRPr="00031DD9" w:rsidRDefault="004609EF" w:rsidP="00031DD9">
      <w:pPr>
        <w:jc w:val="center"/>
        <w:rPr>
          <w:b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Anno Scolastico  2022</w:t>
      </w:r>
      <w:r w:rsidRPr="00031DD9">
        <w:rPr>
          <w:rFonts w:ascii="Times New Roman" w:hAnsi="Times New Roman"/>
          <w:b/>
          <w:bCs/>
          <w:sz w:val="32"/>
          <w:szCs w:val="32"/>
        </w:rPr>
        <w:t>/20</w:t>
      </w:r>
      <w:bookmarkStart w:id="0" w:name="_GoBack"/>
      <w:bookmarkEnd w:id="0"/>
      <w:r>
        <w:rPr>
          <w:rFonts w:ascii="Times New Roman" w:hAnsi="Times New Roman"/>
          <w:b/>
          <w:bCs/>
          <w:sz w:val="32"/>
          <w:szCs w:val="32"/>
        </w:rPr>
        <w:t>23</w:t>
      </w:r>
    </w:p>
    <w:tbl>
      <w:tblPr>
        <w:tblW w:w="10144" w:type="dxa"/>
        <w:tblInd w:w="-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966"/>
        <w:gridCol w:w="7145"/>
        <w:gridCol w:w="33"/>
      </w:tblGrid>
      <w:tr w:rsidR="004609EF" w:rsidRPr="004006AA" w:rsidTr="00EF0126">
        <w:trPr>
          <w:gridAfter w:val="1"/>
          <w:wAfter w:w="33" w:type="dxa"/>
        </w:trPr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4609EF" w:rsidRPr="004006AA" w:rsidRDefault="004609EF" w:rsidP="00EF0126">
            <w:pPr>
              <w:jc w:val="center"/>
              <w:rPr>
                <w:b/>
                <w:szCs w:val="24"/>
              </w:rPr>
            </w:pPr>
            <w:r w:rsidRPr="004006AA">
              <w:rPr>
                <w:b/>
              </w:rPr>
              <w:t>VERBALE N°</w:t>
            </w:r>
            <w:r>
              <w:rPr>
                <w:noProof/>
                <w:lang w:eastAsia="it-IT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1" o:spid="_x0000_s1026" type="#_x0000_t202" style="position:absolute;left:0;text-align:left;margin-left:105.4pt;margin-top:5.35pt;width:18.1pt;height:15.7pt;z-index:251658240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" stroked="f">
                  <v:textbox inset="0,0,0,0">
                    <w:txbxContent>
                      <w:p w:rsidR="004609EF" w:rsidRDefault="004609EF" w:rsidP="004006AA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4006AA">
              <w:rPr>
                <w:b/>
              </w:rPr>
              <w:t xml:space="preserve">  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4609EF" w:rsidRPr="004006AA" w:rsidRDefault="004609EF" w:rsidP="00EF0126">
            <w:pPr>
              <w:rPr>
                <w:b/>
                <w:szCs w:val="24"/>
              </w:rPr>
            </w:pPr>
            <w:r w:rsidRPr="004006AA">
              <w:rPr>
                <w:b/>
                <w:szCs w:val="24"/>
              </w:rPr>
              <w:t xml:space="preserve">    </w:t>
            </w:r>
            <w:r w:rsidRPr="005E754F">
              <w:rPr>
                <w:b/>
                <w:szCs w:val="24"/>
              </w:rPr>
              <w:t xml:space="preserve">    ISTITUTO COMPRENSIVO  EMPOLI OVEST</w:t>
            </w:r>
          </w:p>
          <w:p w:rsidR="004609EF" w:rsidRPr="004006AA" w:rsidRDefault="004609EF" w:rsidP="00EF0126">
            <w:pPr>
              <w:rPr>
                <w:b/>
                <w:sz w:val="18"/>
                <w:szCs w:val="18"/>
              </w:rPr>
            </w:pPr>
            <w:r w:rsidRPr="004006AA">
              <w:rPr>
                <w:b/>
                <w:szCs w:val="24"/>
              </w:rPr>
              <w:t xml:space="preserve">   </w:t>
            </w:r>
            <w:r>
              <w:rPr>
                <w:b/>
                <w:sz w:val="18"/>
                <w:szCs w:val="18"/>
              </w:rPr>
              <w:t xml:space="preserve">PROGETTAZIONE  DIDATTICA PER DIPARTIMENTI </w:t>
            </w:r>
          </w:p>
          <w:p w:rsidR="004609EF" w:rsidRPr="004006AA" w:rsidRDefault="004609EF" w:rsidP="00EF0126">
            <w:r w:rsidRPr="004006AA">
              <w:rPr>
                <w:b/>
                <w:sz w:val="18"/>
                <w:szCs w:val="18"/>
              </w:rPr>
              <w:t xml:space="preserve">  </w:t>
            </w:r>
            <w:r w:rsidRPr="004006AA">
              <w:rPr>
                <w:b/>
                <w:szCs w:val="24"/>
              </w:rPr>
              <w:t xml:space="preserve"> C</w:t>
            </w:r>
            <w:r w:rsidRPr="004006AA">
              <w:rPr>
                <w:b/>
                <w:sz w:val="24"/>
                <w:szCs w:val="24"/>
              </w:rPr>
              <w:t>lassi</w:t>
            </w:r>
            <w:r w:rsidRPr="004006AA">
              <w:rPr>
                <w:b/>
                <w:szCs w:val="24"/>
              </w:rPr>
              <w:t xml:space="preserve"> _________Disciplina_________________Data _________________</w:t>
            </w:r>
          </w:p>
        </w:tc>
      </w:tr>
      <w:tr w:rsidR="004609EF" w:rsidTr="00EF01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11948"/>
        </w:trPr>
        <w:tc>
          <w:tcPr>
            <w:tcW w:w="10144" w:type="dxa"/>
            <w:gridSpan w:val="3"/>
          </w:tcPr>
          <w:p w:rsidR="004609EF" w:rsidRDefault="004609EF" w:rsidP="00EF0126">
            <w:pPr>
              <w:ind w:left="79"/>
            </w:pPr>
            <w:r>
              <w:rPr>
                <w:rFonts w:ascii="Comic Sans MS" w:hAnsi="Comic Sans MS" w:cs="Comic Sans MS"/>
                <w:b/>
                <w:sz w:val="28"/>
                <w:szCs w:val="28"/>
              </w:rPr>
              <w:t>Docenti Presenti ________________________________________________________________________________________________________________________________________________________________________</w:t>
            </w:r>
          </w:p>
          <w:p w:rsidR="004609EF" w:rsidRDefault="004609EF" w:rsidP="00EF0126">
            <w:pPr>
              <w:pStyle w:val="Heading3"/>
              <w:tabs>
                <w:tab w:val="clear" w:pos="2160"/>
              </w:tabs>
              <w:ind w:left="75" w:right="105" w:firstLine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br w:type="page"/>
              <w:t xml:space="preserve">Sintesi delle tematiche affrontate </w:t>
            </w:r>
          </w:p>
          <w:p w:rsidR="004609EF" w:rsidRDefault="004609EF" w:rsidP="00EF0126">
            <w:pPr>
              <w:ind w:left="79"/>
              <w:rPr>
                <w:rFonts w:ascii="Comic Sans MS" w:hAnsi="Comic Sans MS" w:cs="Comic Sans MS"/>
                <w:b/>
                <w:bCs/>
                <w:sz w:val="26"/>
                <w:szCs w:val="26"/>
              </w:rPr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4609EF" w:rsidRPr="00EF0126" w:rsidRDefault="004609EF" w:rsidP="00EF012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EF0126">
              <w:rPr>
                <w:rFonts w:ascii="Comic Sans MS" w:hAnsi="Comic Sans MS" w:cs="Comic Sans MS"/>
                <w:b/>
                <w:bCs/>
                <w:sz w:val="26"/>
                <w:szCs w:val="26"/>
              </w:rPr>
              <w:t>Azioni programmate</w:t>
            </w:r>
          </w:p>
          <w:p w:rsidR="004609EF" w:rsidRDefault="004609EF" w:rsidP="00EF0126">
            <w:pPr>
              <w:ind w:left="79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4609EF" w:rsidRDefault="004609EF" w:rsidP="00EF0126">
            <w:pPr>
              <w:ind w:left="79"/>
            </w:pPr>
          </w:p>
          <w:p w:rsidR="004609EF" w:rsidRDefault="004609EF" w:rsidP="00031DD9">
            <w:r>
              <w:t xml:space="preserve"> </w:t>
            </w:r>
            <w:r>
              <w:rPr>
                <w:rFonts w:ascii="Comic Sans MS" w:hAnsi="Comic Sans MS"/>
                <w:b/>
                <w:sz w:val="26"/>
                <w:szCs w:val="26"/>
              </w:rPr>
              <w:t>Segretario</w:t>
            </w:r>
            <w:r w:rsidRPr="00EF0126">
              <w:rPr>
                <w:rFonts w:ascii="Comic Sans MS" w:hAnsi="Comic Sans MS"/>
                <w:b/>
                <w:sz w:val="26"/>
                <w:szCs w:val="26"/>
              </w:rPr>
              <w:t xml:space="preserve"> </w:t>
            </w:r>
            <w:r>
              <w:rPr>
                <w:rFonts w:ascii="Comic Sans MS" w:hAnsi="Comic Sans MS"/>
                <w:b/>
                <w:sz w:val="26"/>
                <w:szCs w:val="26"/>
              </w:rPr>
              <w:t>____________________________________________________________</w:t>
            </w:r>
          </w:p>
        </w:tc>
      </w:tr>
    </w:tbl>
    <w:p w:rsidR="004609EF" w:rsidRDefault="004609EF" w:rsidP="00EF0126"/>
    <w:sectPr w:rsidR="004609EF" w:rsidSect="00EF0126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.%3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06AA"/>
    <w:rsid w:val="00031DD9"/>
    <w:rsid w:val="0019556A"/>
    <w:rsid w:val="004006AA"/>
    <w:rsid w:val="004609EF"/>
    <w:rsid w:val="0058494E"/>
    <w:rsid w:val="005E754F"/>
    <w:rsid w:val="00C66CE7"/>
    <w:rsid w:val="00C9558D"/>
    <w:rsid w:val="00D96A39"/>
    <w:rsid w:val="00EF0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6AA"/>
    <w:pPr>
      <w:suppressAutoHyphens/>
      <w:spacing w:after="200" w:line="276" w:lineRule="auto"/>
    </w:pPr>
    <w:rPr>
      <w:kern w:val="1"/>
      <w:lang w:eastAsia="ar-S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F0126"/>
    <w:pPr>
      <w:keepNext/>
      <w:tabs>
        <w:tab w:val="num" w:pos="2160"/>
      </w:tabs>
      <w:spacing w:after="0" w:line="240" w:lineRule="auto"/>
      <w:ind w:left="2160" w:hanging="360"/>
      <w:jc w:val="center"/>
      <w:outlineLvl w:val="2"/>
    </w:pPr>
    <w:rPr>
      <w:rFonts w:ascii="Comic Sans MS" w:eastAsia="Times New Roman" w:hAnsi="Comic Sans MS" w:cs="Comic Sans MS"/>
      <w:b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EF0126"/>
    <w:rPr>
      <w:rFonts w:ascii="Comic Sans MS" w:hAnsi="Comic Sans MS" w:cs="Comic Sans MS"/>
      <w:b/>
      <w:kern w:val="1"/>
      <w:sz w:val="20"/>
      <w:szCs w:val="20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413</Words>
  <Characters>2359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 2022/2023</dc:title>
  <dc:subject/>
  <dc:creator>User</dc:creator>
  <cp:keywords/>
  <dc:description/>
  <cp:lastModifiedBy>Admin</cp:lastModifiedBy>
  <cp:revision>2</cp:revision>
  <dcterms:created xsi:type="dcterms:W3CDTF">2022-09-07T11:31:00Z</dcterms:created>
  <dcterms:modified xsi:type="dcterms:W3CDTF">2022-09-07T11:31:00Z</dcterms:modified>
</cp:coreProperties>
</file>